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C9BD2" w14:textId="77AFA305" w:rsidR="00A4706F" w:rsidRDefault="00F15A77" w:rsidP="00780044">
      <w:pPr>
        <w:ind w:left="-1134"/>
        <w:jc w:val="center"/>
      </w:pPr>
      <w:r>
        <w:rPr>
          <w:noProof/>
        </w:rPr>
        <w:drawing>
          <wp:anchor distT="0" distB="360553" distL="114300" distR="114300" simplePos="0" relativeHeight="251663360" behindDoc="1" locked="0" layoutInCell="1" allowOverlap="1" wp14:anchorId="2E82BDAD" wp14:editId="68B36F63">
            <wp:simplePos x="0" y="0"/>
            <wp:positionH relativeFrom="column">
              <wp:posOffset>2771775</wp:posOffset>
            </wp:positionH>
            <wp:positionV relativeFrom="paragraph">
              <wp:posOffset>8879840</wp:posOffset>
            </wp:positionV>
            <wp:extent cx="1635760" cy="409575"/>
            <wp:effectExtent l="0" t="0" r="2540" b="371475"/>
            <wp:wrapThrough wrapText="bothSides">
              <wp:wrapPolygon edited="0">
                <wp:start x="1761" y="0"/>
                <wp:lineTo x="503" y="16074"/>
                <wp:lineTo x="0" y="19088"/>
                <wp:lineTo x="0" y="25116"/>
                <wp:lineTo x="2012" y="40186"/>
                <wp:lineTo x="20879" y="40186"/>
                <wp:lineTo x="21382" y="25116"/>
                <wp:lineTo x="21382" y="0"/>
                <wp:lineTo x="1761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C50520" wp14:editId="12D58847">
                <wp:simplePos x="0" y="0"/>
                <wp:positionH relativeFrom="column">
                  <wp:posOffset>333375</wp:posOffset>
                </wp:positionH>
                <wp:positionV relativeFrom="paragraph">
                  <wp:posOffset>8022590</wp:posOffset>
                </wp:positionV>
                <wp:extent cx="5715000" cy="4000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382B98" w14:textId="39627D48" w:rsidR="00F15A77" w:rsidRPr="00F15A77" w:rsidRDefault="00980566" w:rsidP="00F15A77">
                            <w:pPr>
                              <w:pStyle w:val="nomiverdi"/>
                              <w:jc w:val="left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15A77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="00F15A77" w:rsidRPr="00F15A77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:</w:t>
                            </w:r>
                            <w:r w:rsidR="00E901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Leonida </w:t>
                            </w:r>
                            <w:proofErr w:type="spellStart"/>
                            <w:r w:rsidR="00E901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Bianchimano</w:t>
                            </w:r>
                            <w:proofErr w:type="spellEnd"/>
                          </w:p>
                          <w:p w14:paraId="3FED2A7B" w14:textId="77777777" w:rsidR="003F5F04" w:rsidRPr="003E42DB" w:rsidRDefault="003F5F04" w:rsidP="00980566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50520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26.25pt;margin-top:631.7pt;width:450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" filled="f" stroked="f">
                <v:textbox>
                  <w:txbxContent>
                    <w:p w14:paraId="02382B98" w14:textId="39627D48" w:rsidR="00F15A77" w:rsidRPr="00F15A77" w:rsidRDefault="00980566" w:rsidP="00F15A77">
                      <w:pPr>
                        <w:pStyle w:val="nomiverdi"/>
                        <w:jc w:val="left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15A77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="00F15A77" w:rsidRPr="00F15A77">
                        <w:rPr>
                          <w:b/>
                          <w:color w:val="auto"/>
                          <w:sz w:val="32"/>
                          <w:szCs w:val="32"/>
                        </w:rPr>
                        <w:t>:</w:t>
                      </w:r>
                      <w:r w:rsidR="00E901B1"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 Leonida </w:t>
                      </w:r>
                      <w:proofErr w:type="spellStart"/>
                      <w:r w:rsidR="00E901B1">
                        <w:rPr>
                          <w:b/>
                          <w:color w:val="auto"/>
                          <w:sz w:val="32"/>
                          <w:szCs w:val="32"/>
                        </w:rPr>
                        <w:t>Bianchimano</w:t>
                      </w:r>
                      <w:proofErr w:type="spellEnd"/>
                    </w:p>
                    <w:p w14:paraId="3FED2A7B" w14:textId="77777777" w:rsidR="003F5F04" w:rsidRPr="003E42DB" w:rsidRDefault="003F5F04" w:rsidP="00980566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CEA93A" wp14:editId="466D42C1">
                <wp:simplePos x="0" y="0"/>
                <wp:positionH relativeFrom="column">
                  <wp:posOffset>314325</wp:posOffset>
                </wp:positionH>
                <wp:positionV relativeFrom="paragraph">
                  <wp:posOffset>4879340</wp:posOffset>
                </wp:positionV>
                <wp:extent cx="6804025" cy="3505200"/>
                <wp:effectExtent l="0" t="0" r="0" b="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60E225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14:paraId="3DD071CB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14:paraId="00AA561C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14:paraId="21B63016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14:paraId="655F9382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14:paraId="1EAACD90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14:paraId="199CDBB1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14:paraId="31A4C8A1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14:paraId="19B18C3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14:paraId="4B5D4857" w14:textId="77777777"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  <w:p w14:paraId="54ACFF15" w14:textId="77777777" w:rsidR="00F15A77" w:rsidRPr="00F15A77" w:rsidRDefault="00F15A77" w:rsidP="00F15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</w:p>
                          <w:p w14:paraId="0BC29B6E" w14:textId="77777777" w:rsidR="00F15A77" w:rsidRPr="00F15A77" w:rsidRDefault="00F15A77" w:rsidP="00F15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Helvetica Neue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F15A77">
                              <w:rPr>
                                <w:rFonts w:ascii="Calibri" w:hAnsi="Calibri" w:cs="Helvetica Neue"/>
                                <w:b/>
                                <w:sz w:val="30"/>
                                <w:szCs w:val="30"/>
                              </w:rPr>
                              <w:t>CONSULENZA</w:t>
                            </w:r>
                            <w:r>
                              <w:rPr>
                                <w:rFonts w:ascii="Calibri" w:hAnsi="Calibri" w:cs="Helvetica Neue"/>
                                <w:b/>
                                <w:sz w:val="30"/>
                                <w:szCs w:val="30"/>
                              </w:rPr>
                              <w:t xml:space="preserve"> PER QUANTIFICAZIONE DIFFERENZE </w:t>
                            </w:r>
                            <w:r w:rsidRPr="00F15A77">
                              <w:rPr>
                                <w:rFonts w:ascii="Calibri" w:hAnsi="Calibri" w:cs="Helvetica Neue"/>
                                <w:b/>
                                <w:sz w:val="30"/>
                                <w:szCs w:val="30"/>
                              </w:rPr>
                              <w:t>RETRIBUTIVE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A93A" id="Casella di testo 4" o:spid="_x0000_s1027" type="#_x0000_t202" style="position:absolute;left:0;text-align:left;margin-left:24.75pt;margin-top:384.2pt;width:535.75pt;height:27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" filled="f" stroked="f">
                <v:textbox>
                  <w:txbxContent>
                    <w:p w14:paraId="3660E225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14:paraId="3DD071CB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14:paraId="00AA561C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14:paraId="21B63016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14:paraId="655F9382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14:paraId="1EAACD90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 insegnanti per la pensione</w:t>
                      </w:r>
                    </w:p>
                    <w:p w14:paraId="199CDBB1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14:paraId="31A4C8A1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14:paraId="19B18C3A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14:paraId="4B5D4857" w14:textId="77777777"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  <w:p w14:paraId="54ACFF15" w14:textId="77777777" w:rsidR="00F15A77" w:rsidRPr="00F15A77" w:rsidRDefault="00F15A77" w:rsidP="00F15A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</w:p>
                    <w:p w14:paraId="0BC29B6E" w14:textId="77777777" w:rsidR="00F15A77" w:rsidRPr="00F15A77" w:rsidRDefault="00F15A77" w:rsidP="00F15A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Helvetica Neue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b/>
                          <w:sz w:val="30"/>
                          <w:szCs w:val="30"/>
                        </w:rPr>
                        <w:t xml:space="preserve">  </w:t>
                      </w:r>
                      <w:r w:rsidRPr="00F15A77">
                        <w:rPr>
                          <w:rFonts w:ascii="Calibri" w:hAnsi="Calibri" w:cs="Helvetica Neue"/>
                          <w:b/>
                          <w:sz w:val="30"/>
                          <w:szCs w:val="30"/>
                        </w:rPr>
                        <w:t>CONSULENZA</w:t>
                      </w:r>
                      <w:r>
                        <w:rPr>
                          <w:rFonts w:ascii="Calibri" w:hAnsi="Calibri" w:cs="Helvetica Neue"/>
                          <w:b/>
                          <w:sz w:val="30"/>
                          <w:szCs w:val="30"/>
                        </w:rPr>
                        <w:t xml:space="preserve"> PER QUANTIFICAZIONE DIFFERENZE </w:t>
                      </w:r>
                      <w:r w:rsidRPr="00F15A77">
                        <w:rPr>
                          <w:rFonts w:ascii="Calibri" w:hAnsi="Calibri" w:cs="Helvetica Neue"/>
                          <w:b/>
                          <w:sz w:val="30"/>
                          <w:szCs w:val="30"/>
                        </w:rPr>
                        <w:t>RETRIBUTIVE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68F52" wp14:editId="0A34EFD2">
                <wp:simplePos x="0" y="0"/>
                <wp:positionH relativeFrom="column">
                  <wp:posOffset>352425</wp:posOffset>
                </wp:positionH>
                <wp:positionV relativeFrom="paragraph">
                  <wp:posOffset>9899015</wp:posOffset>
                </wp:positionV>
                <wp:extent cx="6755765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57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45D35F" w14:textId="08A13DE5" w:rsidR="00C5468D" w:rsidRPr="00F15A77" w:rsidRDefault="00F15A77" w:rsidP="00F15A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F15A77"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36"/>
                                <w:szCs w:val="36"/>
                              </w:rPr>
                              <w:t xml:space="preserve">Per registrarti clicca qui: </w:t>
                            </w:r>
                            <w:r w:rsidR="000E3FCA" w:rsidRPr="000E3FCA"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36"/>
                                <w:szCs w:val="36"/>
                              </w:rPr>
                              <w:t>https://anief.org/as/ZR8L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68F52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8" type="#_x0000_t202" style="position:absolute;left:0;text-align:left;margin-left:27.75pt;margin-top:779.45pt;width:531.95pt;height:4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" filled="f" stroked="f">
                <v:textbox>
                  <w:txbxContent>
                    <w:p w14:paraId="5545D35F" w14:textId="08A13DE5" w:rsidR="00C5468D" w:rsidRPr="00F15A77" w:rsidRDefault="00F15A77" w:rsidP="00F15A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36"/>
                          <w:szCs w:val="36"/>
                        </w:rPr>
                      </w:pPr>
                      <w:r w:rsidRPr="00F15A77"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36"/>
                          <w:szCs w:val="36"/>
                        </w:rPr>
                        <w:t xml:space="preserve">Per registrarti clicca qui: </w:t>
                      </w:r>
                      <w:r w:rsidR="000E3FCA" w:rsidRPr="000E3FCA"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36"/>
                          <w:szCs w:val="36"/>
                        </w:rPr>
                        <w:t>https://anief.org/as/ZR8L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E10188" wp14:editId="5FCFA161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8A25FB" w14:textId="426B76AE" w:rsidR="003F5F04" w:rsidRPr="00E901B1" w:rsidRDefault="000E3FCA" w:rsidP="00DE6B7B">
                            <w:pPr>
                              <w:pStyle w:val="Titolo"/>
                              <w:spacing w:line="440" w:lineRule="exac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Martedì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="00E901B1" w:rsidRPr="00E901B1">
                              <w:rPr>
                                <w:sz w:val="40"/>
                                <w:szCs w:val="40"/>
                              </w:rPr>
                              <w:t xml:space="preserve"> novembre</w:t>
                            </w:r>
                          </w:p>
                          <w:p w14:paraId="7FDFECF7" w14:textId="73EBA181" w:rsidR="003F5F04" w:rsidRPr="00DE6B7B" w:rsidRDefault="00E901B1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Ore 8.00-10.00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0188" id="Casella di testo 9" o:spid="_x0000_s1029" type="#_x0000_t202" style="position:absolute;left:0;text-align:left;margin-left:338.45pt;margin-top:326.65pt;width:245.35pt;height:42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" filled="f" stroked="f">
                <v:textbox>
                  <w:txbxContent>
                    <w:p w14:paraId="658A25FB" w14:textId="426B76AE" w:rsidR="003F5F04" w:rsidRPr="00E901B1" w:rsidRDefault="000E3FCA" w:rsidP="00DE6B7B">
                      <w:pPr>
                        <w:pStyle w:val="Titolo"/>
                        <w:spacing w:line="440" w:lineRule="exac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Martedì </w:t>
                      </w:r>
                      <w:r>
                        <w:rPr>
                          <w:sz w:val="40"/>
                          <w:szCs w:val="40"/>
                        </w:rPr>
                        <w:t>9</w:t>
                      </w:r>
                      <w:r w:rsidR="00E901B1" w:rsidRPr="00E901B1">
                        <w:rPr>
                          <w:sz w:val="40"/>
                          <w:szCs w:val="40"/>
                        </w:rPr>
                        <w:t xml:space="preserve"> novembre</w:t>
                      </w:r>
                    </w:p>
                    <w:p w14:paraId="7FDFECF7" w14:textId="73EBA181" w:rsidR="003F5F04" w:rsidRPr="00DE6B7B" w:rsidRDefault="00E901B1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Ore 8.00-10.00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1312" behindDoc="1" locked="0" layoutInCell="1" allowOverlap="1" wp14:anchorId="3033C97E" wp14:editId="3C0C3E14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BDB8E" wp14:editId="3162978D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8F745F" w14:textId="77777777"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14:paraId="2170211A" w14:textId="77777777"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DB8E" id="Casella di testo 14" o:spid="_x0000_s1030" type="#_x0000_t202" style="position:absolute;left:0;text-align:left;margin-left:38.85pt;margin-top:743.25pt;width:514.7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" filled="f" stroked="f">
                <v:textbox>
                  <w:txbxContent>
                    <w:p w14:paraId="338F745F" w14:textId="77777777"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14:paraId="2170211A" w14:textId="77777777"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5CC235" wp14:editId="379337C2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7B6A63" w14:textId="77777777"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C235" id="Casella di testo 5" o:spid="_x0000_s1031" type="#_x0000_t202" style="position:absolute;left:0;text-align:left;margin-left:38.35pt;margin-top:356.6pt;width:193.3pt;height:3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" filled="f" stroked="f">
                <v:textbox>
                  <w:txbxContent>
                    <w:p w14:paraId="127B6A63" w14:textId="77777777"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706F" w:rsidSect="00664C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5AC15" w14:textId="77777777" w:rsidR="00DD47C8" w:rsidRDefault="00DD47C8" w:rsidP="004D0E7C">
      <w:r>
        <w:separator/>
      </w:r>
    </w:p>
  </w:endnote>
  <w:endnote w:type="continuationSeparator" w:id="0">
    <w:p w14:paraId="0A1AB627" w14:textId="77777777" w:rsidR="00DD47C8" w:rsidRDefault="00DD47C8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5A6F" w14:textId="77777777"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6EBB4" w14:textId="77777777"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9CDF6" w14:textId="77777777"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B203" w14:textId="77777777" w:rsidR="00DD47C8" w:rsidRDefault="00DD47C8" w:rsidP="004D0E7C">
      <w:r>
        <w:separator/>
      </w:r>
    </w:p>
  </w:footnote>
  <w:footnote w:type="continuationSeparator" w:id="0">
    <w:p w14:paraId="611036A5" w14:textId="77777777" w:rsidR="00DD47C8" w:rsidRDefault="00DD47C8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24C5" w14:textId="77777777"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0D6C" w14:textId="77777777"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6968" w14:textId="77777777"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677BC"/>
    <w:rsid w:val="000928FE"/>
    <w:rsid w:val="000E3FCA"/>
    <w:rsid w:val="0016425E"/>
    <w:rsid w:val="003E42DB"/>
    <w:rsid w:val="003F5F04"/>
    <w:rsid w:val="0043788F"/>
    <w:rsid w:val="004D0E7C"/>
    <w:rsid w:val="0051017F"/>
    <w:rsid w:val="006155AE"/>
    <w:rsid w:val="00664C00"/>
    <w:rsid w:val="006A7003"/>
    <w:rsid w:val="00780044"/>
    <w:rsid w:val="0082110D"/>
    <w:rsid w:val="00822C37"/>
    <w:rsid w:val="008F2107"/>
    <w:rsid w:val="0094277C"/>
    <w:rsid w:val="00980566"/>
    <w:rsid w:val="00993097"/>
    <w:rsid w:val="009D0670"/>
    <w:rsid w:val="00A32996"/>
    <w:rsid w:val="00A4706F"/>
    <w:rsid w:val="00B1656A"/>
    <w:rsid w:val="00B960A4"/>
    <w:rsid w:val="00BA5008"/>
    <w:rsid w:val="00BB451C"/>
    <w:rsid w:val="00C00A57"/>
    <w:rsid w:val="00C5468D"/>
    <w:rsid w:val="00D82A0A"/>
    <w:rsid w:val="00DD47C8"/>
    <w:rsid w:val="00DE6B7B"/>
    <w:rsid w:val="00E901B1"/>
    <w:rsid w:val="00EE1AF4"/>
    <w:rsid w:val="00F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A2E6FC"/>
  <w14:defaultImageDpi w14:val="300"/>
  <w15:docId w15:val="{C69A52C6-1F11-4072-9240-7933F5B2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Rosa Linda</cp:lastModifiedBy>
  <cp:revision>2</cp:revision>
  <cp:lastPrinted>2021-09-24T15:51:00Z</cp:lastPrinted>
  <dcterms:created xsi:type="dcterms:W3CDTF">2021-11-02T11:31:00Z</dcterms:created>
  <dcterms:modified xsi:type="dcterms:W3CDTF">2021-11-02T11:31:00Z</dcterms:modified>
</cp:coreProperties>
</file>